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A923A0" w14:textId="38CFF2B8" w:rsidR="0021223D" w:rsidRPr="00A30415" w:rsidRDefault="00D139B4" w:rsidP="00733D0B">
      <w:pPr>
        <w:pStyle w:val="Subtitle"/>
        <w:rPr>
          <w:rFonts w:ascii="Source Sans Pro" w:hAnsi="Source Sans Pro"/>
        </w:rPr>
      </w:pPr>
      <w:r w:rsidRPr="00A30415">
        <w:rPr>
          <w:rFonts w:ascii="Source Sans Pro" w:hAnsi="Source Sans Pro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286259" wp14:editId="7D51E55E">
                <wp:simplePos x="0" y="0"/>
                <wp:positionH relativeFrom="column">
                  <wp:posOffset>-208915</wp:posOffset>
                </wp:positionH>
                <wp:positionV relativeFrom="paragraph">
                  <wp:posOffset>-12800</wp:posOffset>
                </wp:positionV>
                <wp:extent cx="5926455" cy="567626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6455" cy="5676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43C92" w14:textId="6AB3D43D" w:rsidR="009A609D" w:rsidRPr="00D32AFA" w:rsidRDefault="00EB70F4" w:rsidP="00CE083A">
                            <w:pPr>
                              <w:pStyle w:val="Subtitle"/>
                              <w:rPr>
                                <w:rFonts w:ascii="Source Sans Pro" w:hAnsi="Source Sans Pro"/>
                              </w:rPr>
                            </w:pPr>
                            <w:r>
                              <w:rPr>
                                <w:rFonts w:ascii="Source Sans Pro" w:hAnsi="Source Sans Pro"/>
                              </w:rPr>
                              <w:t>17</w:t>
                            </w:r>
                            <w:r w:rsidRPr="00EB70F4">
                              <w:rPr>
                                <w:rFonts w:ascii="Source Sans Pro" w:hAnsi="Source Sans Pro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Source Sans Pro" w:hAnsi="Source Sans Pro"/>
                              </w:rPr>
                              <w:t xml:space="preserve"> February 2025</w:t>
                            </w:r>
                          </w:p>
                          <w:p w14:paraId="48675D8B" w14:textId="218A09FC" w:rsidR="00067BE8" w:rsidRDefault="00934032" w:rsidP="001476DA">
                            <w:pPr>
                              <w:pStyle w:val="Titlewhite"/>
                              <w:rPr>
                                <w:rFonts w:ascii="Source Sans Pro Black" w:hAnsi="Source Sans Pro Black"/>
                              </w:rPr>
                            </w:pPr>
                            <w:r>
                              <w:rPr>
                                <w:rFonts w:ascii="Source Sans Pro Black" w:hAnsi="Source Sans Pro Black"/>
                              </w:rPr>
                              <w:t>Motts Field</w:t>
                            </w:r>
                            <w:r w:rsidR="00EB70F4">
                              <w:rPr>
                                <w:rFonts w:ascii="Source Sans Pro Black" w:hAnsi="Source Sans Pro Black"/>
                              </w:rPr>
                              <w:t xml:space="preserve"> Playzone</w:t>
                            </w:r>
                          </w:p>
                          <w:p w14:paraId="743FE472" w14:textId="5E16B6EA" w:rsidR="006D4087" w:rsidRPr="006D4087" w:rsidRDefault="00DE0971" w:rsidP="001476DA">
                            <w:pPr>
                              <w:pStyle w:val="Titlewhite"/>
                              <w:rPr>
                                <w:rFonts w:ascii="Source Sans Pro Black" w:hAnsi="Source Sans Pro Black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ource Sans Pro Black" w:hAnsi="Source Sans Pro Black"/>
                                <w:sz w:val="28"/>
                                <w:szCs w:val="28"/>
                              </w:rPr>
                              <w:t xml:space="preserve">Proposed Materials </w:t>
                            </w:r>
                          </w:p>
                          <w:p w14:paraId="36255C2D" w14:textId="77777777" w:rsidR="009A609D" w:rsidRDefault="009A609D" w:rsidP="00733D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862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6.45pt;margin-top:-1pt;width:466.65pt;height:44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" filled="f" stroked="f" strokeweight=".5pt">
                <v:textbox>
                  <w:txbxContent>
                    <w:p w14:paraId="42E43C92" w14:textId="6AB3D43D" w:rsidR="009A609D" w:rsidRPr="00D32AFA" w:rsidRDefault="00EB70F4" w:rsidP="00CE083A">
                      <w:pPr>
                        <w:pStyle w:val="Subtitle"/>
                        <w:rPr>
                          <w:rFonts w:ascii="Source Sans Pro" w:hAnsi="Source Sans Pro"/>
                        </w:rPr>
                      </w:pPr>
                      <w:r>
                        <w:rPr>
                          <w:rFonts w:ascii="Source Sans Pro" w:hAnsi="Source Sans Pro"/>
                        </w:rPr>
                        <w:t>17</w:t>
                      </w:r>
                      <w:r w:rsidRPr="00EB70F4">
                        <w:rPr>
                          <w:rFonts w:ascii="Source Sans Pro" w:hAnsi="Source Sans Pro"/>
                          <w:vertAlign w:val="superscript"/>
                        </w:rPr>
                        <w:t>th</w:t>
                      </w:r>
                      <w:r>
                        <w:rPr>
                          <w:rFonts w:ascii="Source Sans Pro" w:hAnsi="Source Sans Pro"/>
                        </w:rPr>
                        <w:t xml:space="preserve"> February 2025</w:t>
                      </w:r>
                    </w:p>
                    <w:p w14:paraId="48675D8B" w14:textId="218A09FC" w:rsidR="00067BE8" w:rsidRDefault="00934032" w:rsidP="001476DA">
                      <w:pPr>
                        <w:pStyle w:val="Titlewhite"/>
                        <w:rPr>
                          <w:rFonts w:ascii="Source Sans Pro Black" w:hAnsi="Source Sans Pro Black"/>
                        </w:rPr>
                      </w:pPr>
                      <w:r>
                        <w:rPr>
                          <w:rFonts w:ascii="Source Sans Pro Black" w:hAnsi="Source Sans Pro Black"/>
                        </w:rPr>
                        <w:t>Motts Field</w:t>
                      </w:r>
                      <w:r w:rsidR="00EB70F4">
                        <w:rPr>
                          <w:rFonts w:ascii="Source Sans Pro Black" w:hAnsi="Source Sans Pro Black"/>
                        </w:rPr>
                        <w:t xml:space="preserve"> Playzone</w:t>
                      </w:r>
                    </w:p>
                    <w:p w14:paraId="743FE472" w14:textId="5E16B6EA" w:rsidR="006D4087" w:rsidRPr="006D4087" w:rsidRDefault="00DE0971" w:rsidP="001476DA">
                      <w:pPr>
                        <w:pStyle w:val="Titlewhite"/>
                        <w:rPr>
                          <w:rFonts w:ascii="Source Sans Pro Black" w:hAnsi="Source Sans Pro Black"/>
                          <w:sz w:val="28"/>
                          <w:szCs w:val="28"/>
                        </w:rPr>
                      </w:pPr>
                      <w:r>
                        <w:rPr>
                          <w:rFonts w:ascii="Source Sans Pro Black" w:hAnsi="Source Sans Pro Black"/>
                          <w:sz w:val="28"/>
                          <w:szCs w:val="28"/>
                        </w:rPr>
                        <w:t xml:space="preserve">Proposed Materials </w:t>
                      </w:r>
                    </w:p>
                    <w:p w14:paraId="36255C2D" w14:textId="77777777" w:rsidR="009A609D" w:rsidRDefault="009A609D" w:rsidP="00733D0B"/>
                  </w:txbxContent>
                </v:textbox>
              </v:shape>
            </w:pict>
          </mc:Fallback>
        </mc:AlternateContent>
      </w:r>
      <w:r w:rsidR="009E4E36" w:rsidRPr="00A30415">
        <w:rPr>
          <w:rFonts w:ascii="Source Sans Pro" w:hAnsi="Source Sans Pro"/>
          <w:noProof/>
        </w:rPr>
        <mc:AlternateContent>
          <mc:Choice Requires="wps">
            <w:drawing>
              <wp:anchor distT="0" distB="0" distL="114300" distR="114300" simplePos="0" relativeHeight="251659263" behindDoc="1" locked="0" layoutInCell="1" allowOverlap="1" wp14:anchorId="49D93CB6" wp14:editId="2DFAEBCF">
                <wp:simplePos x="0" y="0"/>
                <wp:positionH relativeFrom="column">
                  <wp:posOffset>-1042988</wp:posOffset>
                </wp:positionH>
                <wp:positionV relativeFrom="paragraph">
                  <wp:posOffset>-1000125</wp:posOffset>
                </wp:positionV>
                <wp:extent cx="7786688" cy="10858183"/>
                <wp:effectExtent l="0" t="0" r="11430" b="1333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6688" cy="10858183"/>
                        </a:xfrm>
                        <a:prstGeom prst="rect">
                          <a:avLst/>
                        </a:prstGeom>
                        <a:solidFill>
                          <a:srgbClr val="00294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6E54DB" w14:textId="77777777" w:rsidR="00DF6407" w:rsidRDefault="00DF6407" w:rsidP="00DF6407">
                            <w:pPr>
                              <w:jc w:val="center"/>
                            </w:pPr>
                            <w: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93CB6" id="Rectangle 33" o:spid="_x0000_s1027" style="position:absolute;margin-left:-82.15pt;margin-top:-78.75pt;width:613.15pt;height:855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" fillcolor="#00294d" strokecolor="#4c661a [1604]" strokeweight="1pt">
                <v:textbox>
                  <w:txbxContent>
                    <w:p w14:paraId="136E54DB" w14:textId="77777777" w:rsidR="00DF6407" w:rsidRDefault="00DF6407" w:rsidP="00DF6407">
                      <w:pPr>
                        <w:jc w:val="center"/>
                      </w:pPr>
                      <w:r>
                        <w:softHyphen/>
                      </w:r>
                    </w:p>
                  </w:txbxContent>
                </v:textbox>
              </v:rect>
            </w:pict>
          </mc:Fallback>
        </mc:AlternateContent>
      </w:r>
    </w:p>
    <w:p w14:paraId="5BC85E01" w14:textId="77777777" w:rsidR="00CE083A" w:rsidRPr="00A30415" w:rsidRDefault="00CE083A">
      <w:pPr>
        <w:rPr>
          <w:rFonts w:ascii="Source Sans Pro" w:hAnsi="Source Sans Pro"/>
        </w:rPr>
      </w:pPr>
    </w:p>
    <w:p w14:paraId="575B98B0" w14:textId="67BB8977" w:rsidR="006D4087" w:rsidRPr="00DE0971" w:rsidRDefault="00761B6C" w:rsidP="00DE0971">
      <w:pPr>
        <w:spacing w:after="200" w:line="276" w:lineRule="auto"/>
        <w:rPr>
          <w:rFonts w:ascii="Source Sans Pro" w:hAnsi="Source Sans Pro"/>
        </w:rPr>
      </w:pPr>
      <w:r w:rsidRPr="00A30415">
        <w:rPr>
          <w:rFonts w:ascii="Source Sans Pro" w:hAnsi="Source Sans Pro"/>
          <w:noProof/>
          <w:vertAlign w:val="subscript"/>
        </w:rPr>
        <w:drawing>
          <wp:anchor distT="0" distB="0" distL="114300" distR="114300" simplePos="0" relativeHeight="251713536" behindDoc="1" locked="0" layoutInCell="1" allowOverlap="1" wp14:anchorId="0E3527F0" wp14:editId="2849DD75">
            <wp:simplePos x="0" y="0"/>
            <wp:positionH relativeFrom="margin">
              <wp:align>center</wp:align>
            </wp:positionH>
            <wp:positionV relativeFrom="page">
              <wp:posOffset>9592945</wp:posOffset>
            </wp:positionV>
            <wp:extent cx="5016500" cy="6223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5AC" w:rsidRPr="00A30415">
        <w:rPr>
          <w:rFonts w:ascii="Source Sans Pro" w:hAnsi="Source Sans Pro"/>
          <w:noProof/>
        </w:rPr>
        <w:drawing>
          <wp:anchor distT="0" distB="0" distL="114300" distR="114300" simplePos="0" relativeHeight="251664383" behindDoc="1" locked="0" layoutInCell="1" allowOverlap="1" wp14:anchorId="34C19EFB" wp14:editId="02FCD5FC">
            <wp:simplePos x="0" y="0"/>
            <wp:positionH relativeFrom="column">
              <wp:posOffset>-1108075</wp:posOffset>
            </wp:positionH>
            <wp:positionV relativeFrom="page">
              <wp:posOffset>2649855</wp:posOffset>
            </wp:positionV>
            <wp:extent cx="13907155" cy="8044665"/>
            <wp:effectExtent l="0" t="0" r="0" b="0"/>
            <wp:wrapNone/>
            <wp:docPr id="47" name="Picture 4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Shap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7155" cy="804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83A" w:rsidRPr="00A30415">
        <w:rPr>
          <w:rFonts w:ascii="Source Sans Pro" w:hAnsi="Source Sans Pro"/>
        </w:rPr>
        <w:br w:type="page"/>
      </w:r>
    </w:p>
    <w:p w14:paraId="7019DF0E" w14:textId="6DBC73B9" w:rsidR="00787243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  <w:r>
        <w:rPr>
          <w:rFonts w:ascii="Source Sans Pro" w:hAnsi="Source Sans Pro"/>
          <w:color w:val="auto"/>
          <w:sz w:val="22"/>
        </w:rPr>
        <w:lastRenderedPageBreak/>
        <w:t>Playzone drone photos (NB:  the surface will be a colour coated macadam &amp; not artificial grass)</w:t>
      </w:r>
    </w:p>
    <w:p w14:paraId="3821C18A" w14:textId="07A67249" w:rsidR="00787243" w:rsidRDefault="00787243" w:rsidP="006D4087">
      <w:pPr>
        <w:pStyle w:val="NoSpacing"/>
        <w:rPr>
          <w:rFonts w:ascii="Source Sans Pro" w:hAnsi="Source Sans Pro"/>
          <w:color w:val="auto"/>
          <w:sz w:val="22"/>
        </w:rPr>
      </w:pPr>
      <w:r w:rsidRPr="00787243">
        <w:rPr>
          <w:rFonts w:ascii="Source Sans Pro" w:hAnsi="Source Sans Pro"/>
          <w:noProof/>
          <w:color w:val="auto"/>
          <w:sz w:val="22"/>
        </w:rPr>
        <w:drawing>
          <wp:inline distT="0" distB="0" distL="0" distR="0" wp14:anchorId="177B11E5" wp14:editId="5DA165CE">
            <wp:extent cx="5543550" cy="4143229"/>
            <wp:effectExtent l="0" t="0" r="0" b="0"/>
            <wp:docPr id="755252656" name="Picture 4" descr="A sports field with a net and a white ca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C60D791-BDE4-7998-F78B-A60ABB3E2D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252656" name="Picture 4" descr="A sports field with a net and a white car&#10;&#10;Description automatically generated">
                      <a:extLst>
                        <a:ext uri="{FF2B5EF4-FFF2-40B4-BE49-F238E27FC236}">
                          <a16:creationId xmlns:a16="http://schemas.microsoft.com/office/drawing/2014/main" id="{AC60D791-BDE4-7998-F78B-A60ABB3E2D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5746" cy="415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F2741" w14:textId="77777777" w:rsidR="00787243" w:rsidRDefault="00787243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5A69E5BD" w14:textId="368FC9BD" w:rsidR="00787243" w:rsidRDefault="00787243" w:rsidP="006D4087">
      <w:pPr>
        <w:pStyle w:val="NoSpacing"/>
        <w:rPr>
          <w:rFonts w:ascii="Source Sans Pro" w:hAnsi="Source Sans Pro"/>
          <w:color w:val="auto"/>
          <w:sz w:val="22"/>
        </w:rPr>
      </w:pPr>
      <w:r>
        <w:rPr>
          <w:noProof/>
        </w:rPr>
        <w:drawing>
          <wp:inline distT="0" distB="0" distL="0" distR="0" wp14:anchorId="453B23DD" wp14:editId="2C34D3AC">
            <wp:extent cx="5553075" cy="3827353"/>
            <wp:effectExtent l="0" t="0" r="0" b="1905"/>
            <wp:docPr id="2073132974" name="Picture 1" descr="A tennis court and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132974" name="Picture 1" descr="A tennis court and a building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1855" cy="383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E1BD0" w14:textId="7D678EDA" w:rsidR="00311AA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  <w:r>
        <w:rPr>
          <w:rFonts w:ascii="Source Sans Pro" w:hAnsi="Source Sans Pro"/>
          <w:color w:val="auto"/>
          <w:sz w:val="22"/>
        </w:rPr>
        <w:lastRenderedPageBreak/>
        <w:t>Macadam</w:t>
      </w:r>
      <w:r w:rsidR="00DE0971">
        <w:rPr>
          <w:rFonts w:ascii="Source Sans Pro" w:hAnsi="Source Sans Pro"/>
          <w:color w:val="auto"/>
          <w:sz w:val="22"/>
        </w:rPr>
        <w:t xml:space="preserve"> surface</w:t>
      </w:r>
      <w:r w:rsidR="00B67271">
        <w:rPr>
          <w:rFonts w:ascii="Source Sans Pro" w:hAnsi="Source Sans Pro"/>
          <w:color w:val="auto"/>
          <w:sz w:val="22"/>
        </w:rPr>
        <w:t xml:space="preserve"> specification</w:t>
      </w:r>
      <w:r w:rsidR="00DE0971">
        <w:rPr>
          <w:rFonts w:ascii="Source Sans Pro" w:hAnsi="Source Sans Pro"/>
          <w:color w:val="auto"/>
          <w:sz w:val="22"/>
        </w:rPr>
        <w:t>:</w:t>
      </w:r>
    </w:p>
    <w:p w14:paraId="3618D8BA" w14:textId="78E7E20A" w:rsidR="00DE0971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  <w:r>
        <w:rPr>
          <w:noProof/>
        </w:rPr>
        <w:drawing>
          <wp:inline distT="0" distB="0" distL="0" distR="0" wp14:anchorId="72D79A95" wp14:editId="12CEBCAE">
            <wp:extent cx="5305425" cy="7210425"/>
            <wp:effectExtent l="0" t="0" r="9525" b="9525"/>
            <wp:docPr id="20699880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88040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B29C8" w14:textId="530E07E2" w:rsidR="00DE0971" w:rsidRDefault="00DE0971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74D5D4A1" w14:textId="4A4B1867" w:rsidR="00DE0971" w:rsidRDefault="00DE0971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63CFCF52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512DE9D9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2FE5EC50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5D52AC41" w14:textId="4B3993E0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  <w:r>
        <w:rPr>
          <w:rFonts w:ascii="Source Sans Pro" w:hAnsi="Source Sans Pro"/>
          <w:color w:val="auto"/>
          <w:sz w:val="22"/>
        </w:rPr>
        <w:lastRenderedPageBreak/>
        <w:t>Colour coating specification:</w:t>
      </w:r>
    </w:p>
    <w:p w14:paraId="06D9E8C1" w14:textId="306E3386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  <w:r>
        <w:rPr>
          <w:noProof/>
        </w:rPr>
        <w:drawing>
          <wp:inline distT="0" distB="0" distL="0" distR="0" wp14:anchorId="0EBB5D8C" wp14:editId="767F3B01">
            <wp:extent cx="5105400" cy="7219950"/>
            <wp:effectExtent l="0" t="0" r="0" b="0"/>
            <wp:docPr id="1533642254" name="Picture 1" descr="A poster of a tennis cou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642254" name="Picture 1" descr="A poster of a tennis cour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543B1" w14:textId="0575EC43" w:rsidR="00DE0971" w:rsidRDefault="00DE0971" w:rsidP="006D4087">
      <w:pPr>
        <w:pStyle w:val="NoSpacing"/>
        <w:rPr>
          <w:rFonts w:ascii="Source Sans Pro" w:hAnsi="Source Sans Pro"/>
          <w:color w:val="auto"/>
          <w:sz w:val="22"/>
        </w:rPr>
      </w:pPr>
      <w:r>
        <w:rPr>
          <w:rFonts w:ascii="Source Sans Pro" w:hAnsi="Source Sans Pro"/>
          <w:color w:val="auto"/>
          <w:sz w:val="22"/>
        </w:rPr>
        <w:t xml:space="preserve">Example photograph of </w:t>
      </w:r>
      <w:r w:rsidR="002053FB">
        <w:rPr>
          <w:rFonts w:ascii="Source Sans Pro" w:hAnsi="Source Sans Pro"/>
          <w:color w:val="auto"/>
          <w:sz w:val="22"/>
        </w:rPr>
        <w:t>playzone</w:t>
      </w:r>
      <w:r>
        <w:rPr>
          <w:rFonts w:ascii="Source Sans Pro" w:hAnsi="Source Sans Pro"/>
          <w:color w:val="auto"/>
          <w:sz w:val="22"/>
        </w:rPr>
        <w:t>:</w:t>
      </w:r>
    </w:p>
    <w:p w14:paraId="1D671B19" w14:textId="207DDC31" w:rsidR="00DE0971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  <w:r>
        <w:rPr>
          <w:noProof/>
        </w:rPr>
        <w:lastRenderedPageBreak/>
        <w:drawing>
          <wp:inline distT="0" distB="0" distL="0" distR="0" wp14:anchorId="17750F68" wp14:editId="2BD96AA3">
            <wp:extent cx="5731510" cy="3298825"/>
            <wp:effectExtent l="0" t="0" r="2540" b="0"/>
            <wp:docPr id="74375367" name="Picture 1" descr="A green and black basketball cou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5367" name="Picture 1" descr="A green and black basketball cour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98483" w14:textId="14CD6B6C" w:rsidR="00DE0971" w:rsidRDefault="00DE0971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02C181D0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3922C6D7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19C54290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28A1359C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4971921D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6D351222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78E9CDF8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6F30387E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5CCEBB42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5594C2D4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60BD259D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1571E245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66073CC1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645F4642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34AAA38F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7FAA8F58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2DE9BB1D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1ED4CBFD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45E13B11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61C2E80F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6DB9989F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7E7F4665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21F5EB0D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2A124207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3E9B7573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232A4DE2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129A7A5E" w14:textId="77777777" w:rsidR="00EB70F4" w:rsidRDefault="00EB70F4" w:rsidP="002053FB">
      <w:pPr>
        <w:pStyle w:val="NoSpacing"/>
        <w:rPr>
          <w:color w:val="auto"/>
        </w:rPr>
      </w:pPr>
    </w:p>
    <w:p w14:paraId="6701C9A6" w14:textId="01BB899A" w:rsidR="002053FB" w:rsidRDefault="002053FB" w:rsidP="002053FB">
      <w:pPr>
        <w:pStyle w:val="NoSpacing"/>
        <w:rPr>
          <w:color w:val="auto"/>
        </w:rPr>
      </w:pPr>
      <w:r>
        <w:rPr>
          <w:color w:val="auto"/>
        </w:rPr>
        <w:lastRenderedPageBreak/>
        <w:t>Example waste / recycling bin:</w:t>
      </w:r>
    </w:p>
    <w:p w14:paraId="4AA1DA31" w14:textId="539C5489" w:rsidR="002053FB" w:rsidRDefault="00EB70F4" w:rsidP="002053FB">
      <w:pPr>
        <w:pStyle w:val="NoSpacing"/>
        <w:rPr>
          <w:rFonts w:ascii="Source Sans Pro" w:hAnsi="Source Sans Pro"/>
        </w:rPr>
      </w:pPr>
      <w:r>
        <w:rPr>
          <w:noProof/>
        </w:rPr>
        <w:drawing>
          <wp:inline distT="0" distB="0" distL="0" distR="0" wp14:anchorId="2F63F20C" wp14:editId="51B87A00">
            <wp:extent cx="5238750" cy="6991350"/>
            <wp:effectExtent l="0" t="0" r="0" b="0"/>
            <wp:docPr id="355233140" name="Picture 1" descr="A black trash can on a sidewal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33140" name="Picture 1" descr="A black trash can on a sidewalk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A21EC" w14:textId="77777777" w:rsidR="002053FB" w:rsidRDefault="002053FB" w:rsidP="006D4087">
      <w:pPr>
        <w:pStyle w:val="NoSpacing"/>
        <w:rPr>
          <w:noProof/>
        </w:rPr>
      </w:pPr>
    </w:p>
    <w:p w14:paraId="1F1EE7AE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1B22F107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6386A360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2777DFDA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17B24E7E" w14:textId="77777777" w:rsidR="00EB70F4" w:rsidRDefault="00EB70F4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335B510C" w14:textId="3CD37813" w:rsidR="002B2B30" w:rsidRDefault="002B2B30" w:rsidP="006D4087">
      <w:pPr>
        <w:pStyle w:val="NoSpacing"/>
        <w:rPr>
          <w:rFonts w:ascii="Source Sans Pro" w:hAnsi="Source Sans Pro"/>
          <w:color w:val="auto"/>
          <w:sz w:val="22"/>
        </w:rPr>
      </w:pPr>
      <w:r>
        <w:rPr>
          <w:rFonts w:ascii="Source Sans Pro" w:hAnsi="Source Sans Pro"/>
          <w:color w:val="auto"/>
          <w:sz w:val="22"/>
        </w:rPr>
        <w:lastRenderedPageBreak/>
        <w:t>Fencing specification:</w:t>
      </w:r>
    </w:p>
    <w:p w14:paraId="6FF6A96A" w14:textId="5C0DA814" w:rsidR="002B2B30" w:rsidRDefault="002053FB" w:rsidP="006D4087">
      <w:pPr>
        <w:pStyle w:val="NoSpacing"/>
        <w:rPr>
          <w:rFonts w:ascii="Source Sans Pro" w:hAnsi="Source Sans Pro"/>
          <w:color w:val="auto"/>
          <w:sz w:val="22"/>
        </w:rPr>
      </w:pPr>
      <w:r>
        <w:rPr>
          <w:noProof/>
        </w:rPr>
        <w:drawing>
          <wp:inline distT="0" distB="0" distL="0" distR="0" wp14:anchorId="12F5F14B" wp14:editId="7787982A">
            <wp:extent cx="5629275" cy="6734175"/>
            <wp:effectExtent l="0" t="0" r="9525" b="9525"/>
            <wp:docPr id="801052704" name="Picture 1" descr="A green gate with blue labe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052704" name="Picture 1" descr="A green gate with blue label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F2D10" w14:textId="77777777" w:rsidR="002B2B30" w:rsidRDefault="002B2B30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7D5A8BBD" w14:textId="77777777" w:rsidR="002B2B30" w:rsidRDefault="002B2B30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12B4583F" w14:textId="77777777" w:rsidR="002B2B30" w:rsidRDefault="002B2B30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3BD1E222" w14:textId="77777777" w:rsidR="002B2B30" w:rsidRDefault="002B2B30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242C6558" w14:textId="77777777" w:rsidR="002B2B30" w:rsidRDefault="002B2B30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58B6F0A1" w14:textId="77777777" w:rsidR="002B2B30" w:rsidRDefault="002B2B30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3DF4CD7A" w14:textId="77777777" w:rsidR="002B2B30" w:rsidRDefault="002B2B30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4EF627A1" w14:textId="77777777" w:rsidR="002B2B30" w:rsidRDefault="002B2B30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6B168D1A" w14:textId="1ED0C21F" w:rsidR="00B94F83" w:rsidRDefault="006B3B80" w:rsidP="006D4087">
      <w:pPr>
        <w:pStyle w:val="NoSpacing"/>
        <w:rPr>
          <w:rFonts w:ascii="Source Sans Pro" w:hAnsi="Source Sans Pro"/>
          <w:color w:val="auto"/>
          <w:sz w:val="22"/>
        </w:rPr>
      </w:pPr>
      <w:r>
        <w:rPr>
          <w:rFonts w:ascii="Source Sans Pro" w:hAnsi="Source Sans Pro"/>
          <w:color w:val="auto"/>
          <w:sz w:val="22"/>
        </w:rPr>
        <w:lastRenderedPageBreak/>
        <w:t>Example recesses goal ends:</w:t>
      </w:r>
    </w:p>
    <w:p w14:paraId="6386DC9D" w14:textId="64F63DE2" w:rsidR="008717D9" w:rsidRDefault="006B3B80" w:rsidP="006D4087">
      <w:pPr>
        <w:pStyle w:val="NoSpacing"/>
        <w:rPr>
          <w:rFonts w:ascii="Source Sans Pro" w:hAnsi="Source Sans Pro"/>
          <w:color w:val="auto"/>
          <w:sz w:val="22"/>
        </w:rPr>
      </w:pPr>
      <w:r>
        <w:rPr>
          <w:noProof/>
        </w:rPr>
        <w:drawing>
          <wp:inline distT="0" distB="0" distL="0" distR="0" wp14:anchorId="55B0E4FC" wp14:editId="0A00563B">
            <wp:extent cx="5731510" cy="3971290"/>
            <wp:effectExtent l="0" t="0" r="2540" b="0"/>
            <wp:docPr id="1946720957" name="Picture 1" descr="A sports field with a 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720957" name="Picture 1" descr="A sports field with a ne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6645F" w14:textId="77777777" w:rsidR="006B3B80" w:rsidRDefault="006B3B80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4DC29778" w14:textId="33FD1671" w:rsidR="006B3B80" w:rsidRDefault="006B3B80" w:rsidP="006D4087">
      <w:pPr>
        <w:pStyle w:val="NoSpacing"/>
        <w:rPr>
          <w:rFonts w:ascii="Source Sans Pro" w:hAnsi="Source Sans Pro"/>
          <w:color w:val="auto"/>
          <w:sz w:val="22"/>
        </w:rPr>
      </w:pPr>
      <w:r>
        <w:rPr>
          <w:rFonts w:ascii="Source Sans Pro" w:hAnsi="Source Sans Pro"/>
          <w:color w:val="auto"/>
          <w:sz w:val="22"/>
        </w:rPr>
        <w:t>Floodlighting columns:</w:t>
      </w:r>
    </w:p>
    <w:p w14:paraId="7576EC91" w14:textId="1EB30748" w:rsidR="006B3B80" w:rsidRDefault="006B3B80" w:rsidP="006D4087">
      <w:pPr>
        <w:pStyle w:val="NoSpacing"/>
        <w:rPr>
          <w:rFonts w:ascii="Source Sans Pro" w:hAnsi="Source Sans Pro"/>
          <w:color w:val="auto"/>
          <w:sz w:val="22"/>
        </w:rPr>
      </w:pPr>
      <w:r>
        <w:rPr>
          <w:noProof/>
        </w:rPr>
        <w:drawing>
          <wp:inline distT="0" distB="0" distL="0" distR="0" wp14:anchorId="552B05B5" wp14:editId="4A1677D5">
            <wp:extent cx="5305425" cy="3817720"/>
            <wp:effectExtent l="0" t="0" r="0" b="0"/>
            <wp:docPr id="651651886" name="Picture 1" descr="A bluepri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651886" name="Picture 1" descr="A blueprint of a building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2979" cy="383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9672B" w14:textId="07E1ED73" w:rsidR="006B3B80" w:rsidRDefault="006B3B80" w:rsidP="006D4087">
      <w:pPr>
        <w:pStyle w:val="NoSpacing"/>
        <w:rPr>
          <w:rFonts w:ascii="Source Sans Pro" w:hAnsi="Source Sans Pro"/>
          <w:color w:val="auto"/>
          <w:sz w:val="22"/>
        </w:rPr>
      </w:pPr>
      <w:r>
        <w:rPr>
          <w:rFonts w:ascii="Source Sans Pro" w:hAnsi="Source Sans Pro"/>
          <w:color w:val="auto"/>
          <w:sz w:val="22"/>
        </w:rPr>
        <w:lastRenderedPageBreak/>
        <w:t>Floodlighting details:</w:t>
      </w:r>
    </w:p>
    <w:p w14:paraId="3DECC9BA" w14:textId="53989CFB" w:rsidR="006B3B80" w:rsidRDefault="006B3B80" w:rsidP="006D4087">
      <w:pPr>
        <w:pStyle w:val="NoSpacing"/>
        <w:rPr>
          <w:rFonts w:ascii="Source Sans Pro" w:hAnsi="Source Sans Pro"/>
          <w:color w:val="auto"/>
          <w:sz w:val="22"/>
        </w:rPr>
      </w:pPr>
      <w:r>
        <w:rPr>
          <w:noProof/>
        </w:rPr>
        <w:drawing>
          <wp:inline distT="0" distB="0" distL="0" distR="0" wp14:anchorId="20CB213A" wp14:editId="77448A64">
            <wp:extent cx="5476875" cy="7392780"/>
            <wp:effectExtent l="0" t="0" r="0" b="0"/>
            <wp:docPr id="749492539" name="Picture 1" descr="A sheet of information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492539" name="Picture 1" descr="A sheet of information with text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1612" cy="739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1C04A" w14:textId="77777777" w:rsidR="006B3B80" w:rsidRDefault="006B3B80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57AB923C" w14:textId="77777777" w:rsidR="006B3B80" w:rsidRDefault="006B3B80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51D61A2C" w14:textId="77777777" w:rsidR="006B3B80" w:rsidRDefault="006B3B80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0E9C2CD1" w14:textId="77777777" w:rsidR="006B3B80" w:rsidRDefault="006B3B80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7F4F31F6" w14:textId="59418B6F" w:rsidR="005F6CE1" w:rsidRDefault="006B3B80" w:rsidP="006D4087">
      <w:pPr>
        <w:pStyle w:val="NoSpacing"/>
        <w:rPr>
          <w:rFonts w:ascii="Source Sans Pro" w:hAnsi="Source Sans Pro"/>
          <w:color w:val="auto"/>
          <w:sz w:val="22"/>
        </w:rPr>
      </w:pPr>
      <w:r>
        <w:rPr>
          <w:rFonts w:ascii="Source Sans Pro" w:hAnsi="Source Sans Pro"/>
          <w:color w:val="auto"/>
          <w:sz w:val="22"/>
        </w:rPr>
        <w:lastRenderedPageBreak/>
        <w:t>Clubspark/CIA controlled access gate:</w:t>
      </w:r>
    </w:p>
    <w:p w14:paraId="06231F72" w14:textId="35A0C72D" w:rsidR="006B3B80" w:rsidRDefault="006B3B80" w:rsidP="006D4087">
      <w:pPr>
        <w:pStyle w:val="NoSpacing"/>
        <w:rPr>
          <w:rFonts w:ascii="Source Sans Pro" w:hAnsi="Source Sans Pro"/>
          <w:color w:val="auto"/>
          <w:sz w:val="22"/>
        </w:rPr>
      </w:pPr>
      <w:r>
        <w:rPr>
          <w:noProof/>
        </w:rPr>
        <w:drawing>
          <wp:inline distT="0" distB="0" distL="0" distR="0" wp14:anchorId="7405E38F" wp14:editId="760477A7">
            <wp:extent cx="4049933" cy="3381375"/>
            <wp:effectExtent l="0" t="0" r="8255" b="0"/>
            <wp:docPr id="1979328567" name="Picture 1" descr="A green gate on a tennis cou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328567" name="Picture 1" descr="A green gate on a tennis cour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53012" cy="338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1165E" w14:textId="77777777" w:rsidR="00B94F83" w:rsidRPr="006D4087" w:rsidRDefault="00B94F83" w:rsidP="006D4087">
      <w:pPr>
        <w:pStyle w:val="NoSpacing"/>
        <w:rPr>
          <w:rFonts w:ascii="Source Sans Pro" w:hAnsi="Source Sans Pro"/>
          <w:color w:val="auto"/>
          <w:sz w:val="22"/>
        </w:rPr>
      </w:pPr>
    </w:p>
    <w:p w14:paraId="3C453DCB" w14:textId="0D888C93" w:rsidR="00311AA4" w:rsidRPr="006D4087" w:rsidRDefault="006B3B80" w:rsidP="006D4087">
      <w:pPr>
        <w:pStyle w:val="NoSpacing"/>
        <w:rPr>
          <w:color w:val="auto"/>
        </w:rPr>
      </w:pPr>
      <w:r>
        <w:rPr>
          <w:noProof/>
        </w:rPr>
        <w:drawing>
          <wp:inline distT="0" distB="0" distL="0" distR="0" wp14:anchorId="4A858B44" wp14:editId="42B870CF">
            <wp:extent cx="3992741" cy="4457700"/>
            <wp:effectExtent l="0" t="0" r="8255" b="0"/>
            <wp:docPr id="436405393" name="Picture 1" descr="A close-up of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405393" name="Picture 1" descr="A close-up of a scree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94179" cy="445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802E2" w14:textId="0BF57464" w:rsidR="00311AA4" w:rsidRDefault="00311AA4" w:rsidP="006D4087">
      <w:pPr>
        <w:pStyle w:val="NoSpacing"/>
        <w:rPr>
          <w:color w:val="auto"/>
        </w:rPr>
      </w:pPr>
    </w:p>
    <w:p w14:paraId="45267287" w14:textId="4509B3AC" w:rsidR="006B3B80" w:rsidRDefault="006B3B80" w:rsidP="006D4087">
      <w:pPr>
        <w:pStyle w:val="NoSpacing"/>
        <w:rPr>
          <w:color w:val="auto"/>
        </w:rPr>
      </w:pPr>
      <w:r>
        <w:rPr>
          <w:color w:val="auto"/>
        </w:rPr>
        <w:lastRenderedPageBreak/>
        <w:t>Bench specification:</w:t>
      </w:r>
    </w:p>
    <w:p w14:paraId="1C7845EA" w14:textId="1E6BFD1D" w:rsidR="006B3B80" w:rsidRDefault="00EB70F4" w:rsidP="006D4087">
      <w:pPr>
        <w:pStyle w:val="NoSpacing"/>
        <w:rPr>
          <w:color w:val="auto"/>
        </w:rPr>
      </w:pPr>
      <w:r>
        <w:rPr>
          <w:noProof/>
        </w:rPr>
        <w:drawing>
          <wp:inline distT="0" distB="0" distL="0" distR="0" wp14:anchorId="2FD9FF47" wp14:editId="6103B972">
            <wp:extent cx="5143500" cy="6791325"/>
            <wp:effectExtent l="0" t="0" r="0" b="9525"/>
            <wp:docPr id="1306500226" name="Picture 1" descr="A bench on a grass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500226" name="Picture 1" descr="A bench on a grass field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3D3FC" w14:textId="77777777" w:rsidR="006B3B80" w:rsidRDefault="006B3B80" w:rsidP="006D4087">
      <w:pPr>
        <w:pStyle w:val="NoSpacing"/>
        <w:rPr>
          <w:color w:val="auto"/>
        </w:rPr>
      </w:pPr>
    </w:p>
    <w:p w14:paraId="11653D10" w14:textId="77777777" w:rsidR="009F5DF1" w:rsidRDefault="009F5DF1" w:rsidP="006D4087">
      <w:pPr>
        <w:pStyle w:val="NoSpacing"/>
        <w:rPr>
          <w:color w:val="auto"/>
        </w:rPr>
      </w:pPr>
    </w:p>
    <w:p w14:paraId="16966525" w14:textId="77777777" w:rsidR="009F5DF1" w:rsidRDefault="009F5DF1" w:rsidP="006D4087">
      <w:pPr>
        <w:pStyle w:val="NoSpacing"/>
        <w:rPr>
          <w:color w:val="auto"/>
        </w:rPr>
      </w:pPr>
    </w:p>
    <w:p w14:paraId="4679D2BB" w14:textId="77777777" w:rsidR="009F5DF1" w:rsidRDefault="009F5DF1" w:rsidP="006D4087">
      <w:pPr>
        <w:pStyle w:val="NoSpacing"/>
        <w:rPr>
          <w:color w:val="auto"/>
        </w:rPr>
      </w:pPr>
    </w:p>
    <w:p w14:paraId="7F4311C9" w14:textId="77777777" w:rsidR="009F5DF1" w:rsidRDefault="009F5DF1" w:rsidP="006D4087">
      <w:pPr>
        <w:pStyle w:val="NoSpacing"/>
        <w:rPr>
          <w:color w:val="auto"/>
        </w:rPr>
      </w:pPr>
    </w:p>
    <w:p w14:paraId="783BA5A8" w14:textId="77777777" w:rsidR="009F5DF1" w:rsidRDefault="009F5DF1" w:rsidP="006D4087">
      <w:pPr>
        <w:pStyle w:val="NoSpacing"/>
        <w:rPr>
          <w:color w:val="auto"/>
        </w:rPr>
      </w:pPr>
    </w:p>
    <w:p w14:paraId="2C9E1D1A" w14:textId="77777777" w:rsidR="009F5DF1" w:rsidRDefault="009F5DF1" w:rsidP="006D4087">
      <w:pPr>
        <w:pStyle w:val="NoSpacing"/>
        <w:rPr>
          <w:color w:val="auto"/>
        </w:rPr>
      </w:pPr>
    </w:p>
    <w:p w14:paraId="30370599" w14:textId="47847EE9" w:rsidR="006B3B80" w:rsidRDefault="006B3B80" w:rsidP="006D4087">
      <w:pPr>
        <w:pStyle w:val="NoSpacing"/>
        <w:rPr>
          <w:color w:val="auto"/>
        </w:rPr>
      </w:pPr>
      <w:r>
        <w:rPr>
          <w:color w:val="auto"/>
        </w:rPr>
        <w:lastRenderedPageBreak/>
        <w:t>Storage container sited within storage area specification:</w:t>
      </w:r>
    </w:p>
    <w:p w14:paraId="172551DE" w14:textId="77777777" w:rsidR="009F5DF1" w:rsidRDefault="009F5DF1" w:rsidP="006D4087">
      <w:pPr>
        <w:pStyle w:val="NoSpacing"/>
        <w:rPr>
          <w:color w:val="auto"/>
        </w:rPr>
      </w:pPr>
    </w:p>
    <w:p w14:paraId="774BA9CA" w14:textId="6EB648CF" w:rsidR="006B3B80" w:rsidRDefault="009F5DF1" w:rsidP="006D4087">
      <w:pPr>
        <w:pStyle w:val="NoSpacing"/>
        <w:rPr>
          <w:color w:val="auto"/>
        </w:rPr>
      </w:pPr>
      <w:r>
        <w:rPr>
          <w:noProof/>
        </w:rPr>
        <w:drawing>
          <wp:inline distT="0" distB="0" distL="0" distR="0" wp14:anchorId="621412A6" wp14:editId="54143390">
            <wp:extent cx="5343525" cy="6924675"/>
            <wp:effectExtent l="0" t="0" r="9525" b="9525"/>
            <wp:docPr id="710121270" name="Picture 1" descr="A black metal box with a l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121270" name="Picture 1" descr="A black metal box with a lid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9FF06" w14:textId="77777777" w:rsidR="006B3B80" w:rsidRDefault="006B3B80" w:rsidP="006D4087">
      <w:pPr>
        <w:pStyle w:val="NoSpacing"/>
        <w:rPr>
          <w:color w:val="auto"/>
        </w:rPr>
      </w:pPr>
    </w:p>
    <w:p w14:paraId="508292D5" w14:textId="77777777" w:rsidR="006B3B80" w:rsidRDefault="006B3B80" w:rsidP="006D4087">
      <w:pPr>
        <w:pStyle w:val="NoSpacing"/>
        <w:rPr>
          <w:color w:val="auto"/>
        </w:rPr>
      </w:pPr>
    </w:p>
    <w:p w14:paraId="2D3E027A" w14:textId="77777777" w:rsidR="006B3B80" w:rsidRDefault="006B3B80" w:rsidP="006D4087">
      <w:pPr>
        <w:pStyle w:val="NoSpacing"/>
        <w:rPr>
          <w:color w:val="auto"/>
        </w:rPr>
      </w:pPr>
    </w:p>
    <w:p w14:paraId="5F75641E" w14:textId="77777777" w:rsidR="006B3B80" w:rsidRDefault="006B3B80" w:rsidP="006D4087">
      <w:pPr>
        <w:pStyle w:val="NoSpacing"/>
        <w:rPr>
          <w:color w:val="auto"/>
        </w:rPr>
      </w:pPr>
    </w:p>
    <w:p w14:paraId="4D9EA543" w14:textId="5A36EA62" w:rsidR="00C67384" w:rsidRDefault="00C67384" w:rsidP="006D4087">
      <w:pPr>
        <w:pStyle w:val="NoSpacing"/>
        <w:rPr>
          <w:color w:val="auto"/>
        </w:rPr>
      </w:pPr>
    </w:p>
    <w:p w14:paraId="5B42FED1" w14:textId="246F2613" w:rsidR="00BB7BBD" w:rsidRDefault="00BB7BBD" w:rsidP="0060206F">
      <w:pPr>
        <w:pStyle w:val="NoSpacing"/>
        <w:rPr>
          <w:rFonts w:ascii="Source Sans Pro" w:hAnsi="Source Sans Pro"/>
        </w:rPr>
      </w:pPr>
    </w:p>
    <w:p w14:paraId="7225AF6F" w14:textId="74B4E85C" w:rsidR="008F329A" w:rsidRPr="00A30415" w:rsidRDefault="008F329A" w:rsidP="0056041A">
      <w:pPr>
        <w:pStyle w:val="Subtitle"/>
        <w:rPr>
          <w:rFonts w:ascii="Source Sans Pro" w:hAnsi="Source Sans Pro"/>
        </w:rPr>
      </w:pPr>
      <w:r w:rsidRPr="00A30415">
        <w:rPr>
          <w:rFonts w:ascii="Source Sans Pro" w:hAnsi="Source Sans 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8A9CD02" wp14:editId="652AA2DD">
                <wp:simplePos x="0" y="0"/>
                <wp:positionH relativeFrom="column">
                  <wp:posOffset>-1042988</wp:posOffset>
                </wp:positionH>
                <wp:positionV relativeFrom="paragraph">
                  <wp:posOffset>-1000125</wp:posOffset>
                </wp:positionV>
                <wp:extent cx="7786688" cy="10858183"/>
                <wp:effectExtent l="0" t="0" r="11430" b="1333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6688" cy="10858183"/>
                        </a:xfrm>
                        <a:prstGeom prst="rect">
                          <a:avLst/>
                        </a:prstGeom>
                        <a:solidFill>
                          <a:srgbClr val="00294D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4B11A" id="Rectangle 36" o:spid="_x0000_s1026" style="position:absolute;margin-left:-82.15pt;margin-top:-78.75pt;width:613.15pt;height:8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" fillcolor="#00294d" strokecolor="#4c661a [1604]" strokeweight="1pt"/>
            </w:pict>
          </mc:Fallback>
        </mc:AlternateContent>
      </w:r>
    </w:p>
    <w:p w14:paraId="2AC81708" w14:textId="77777777" w:rsidR="00B617D5" w:rsidRPr="00A30415" w:rsidRDefault="00761B6C" w:rsidP="00B617D5">
      <w:pPr>
        <w:spacing w:after="200" w:line="276" w:lineRule="auto"/>
        <w:rPr>
          <w:rFonts w:ascii="Source Sans Pro" w:hAnsi="Source Sans Pro"/>
          <w:vertAlign w:val="subscript"/>
        </w:rPr>
      </w:pPr>
      <w:r w:rsidRPr="00A30415">
        <w:rPr>
          <w:rFonts w:ascii="Source Sans Pro" w:hAnsi="Source Sans Pro"/>
          <w:noProof/>
        </w:rPr>
        <w:drawing>
          <wp:anchor distT="0" distB="0" distL="114300" distR="114300" simplePos="0" relativeHeight="251681279" behindDoc="1" locked="0" layoutInCell="1" allowOverlap="1" wp14:anchorId="2FB6E0A9" wp14:editId="15D58E36">
            <wp:simplePos x="0" y="0"/>
            <wp:positionH relativeFrom="column">
              <wp:posOffset>-8486028</wp:posOffset>
            </wp:positionH>
            <wp:positionV relativeFrom="page">
              <wp:posOffset>2658745</wp:posOffset>
            </wp:positionV>
            <wp:extent cx="13907135" cy="8044180"/>
            <wp:effectExtent l="0" t="0" r="0" b="0"/>
            <wp:wrapNone/>
            <wp:docPr id="7" name="Picture 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Shap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7135" cy="804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0415">
        <w:rPr>
          <w:rFonts w:ascii="Source Sans Pro" w:hAnsi="Source Sans Pro"/>
          <w:noProof/>
          <w:vertAlign w:val="subscript"/>
        </w:rPr>
        <w:drawing>
          <wp:anchor distT="0" distB="0" distL="114300" distR="114300" simplePos="0" relativeHeight="251711488" behindDoc="1" locked="0" layoutInCell="1" allowOverlap="1" wp14:anchorId="3CBD66CA" wp14:editId="6B65C75B">
            <wp:simplePos x="0" y="0"/>
            <wp:positionH relativeFrom="margin">
              <wp:align>center</wp:align>
            </wp:positionH>
            <wp:positionV relativeFrom="page">
              <wp:posOffset>9305925</wp:posOffset>
            </wp:positionV>
            <wp:extent cx="5016500" cy="6223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0415">
        <w:rPr>
          <w:rFonts w:ascii="Source Sans Pro" w:hAnsi="Source Sans Pro"/>
          <w:noProof/>
          <w:vertAlign w:val="subscript"/>
        </w:rPr>
        <w:drawing>
          <wp:anchor distT="0" distB="0" distL="114300" distR="114300" simplePos="0" relativeHeight="251709440" behindDoc="1" locked="0" layoutInCell="1" allowOverlap="1" wp14:anchorId="7D03F068" wp14:editId="1B2AB07B">
            <wp:simplePos x="0" y="0"/>
            <wp:positionH relativeFrom="margin">
              <wp:align>center</wp:align>
            </wp:positionH>
            <wp:positionV relativeFrom="page">
              <wp:posOffset>9871075</wp:posOffset>
            </wp:positionV>
            <wp:extent cx="533400" cy="133985"/>
            <wp:effectExtent l="0" t="0" r="0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29A" w:rsidRPr="00A30415">
        <w:rPr>
          <w:rFonts w:ascii="Source Sans Pro" w:hAnsi="Source Sans Pro"/>
          <w:noProof/>
        </w:rPr>
        <w:drawing>
          <wp:anchor distT="0" distB="0" distL="114300" distR="114300" simplePos="0" relativeHeight="251677696" behindDoc="1" locked="0" layoutInCell="1" allowOverlap="1" wp14:anchorId="4FC12B56" wp14:editId="40A8551D">
            <wp:simplePos x="0" y="0"/>
            <wp:positionH relativeFrom="column">
              <wp:posOffset>0</wp:posOffset>
            </wp:positionH>
            <wp:positionV relativeFrom="paragraph">
              <wp:posOffset>6587807</wp:posOffset>
            </wp:positionV>
            <wp:extent cx="5731510" cy="905510"/>
            <wp:effectExtent l="0" t="0" r="0" b="0"/>
            <wp:wrapNone/>
            <wp:docPr id="41" name="Picture 4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, company name&#10;&#10;Description automatically generated"/>
                    <pic:cNvPicPr/>
                  </pic:nvPicPr>
                  <pic:blipFill>
                    <a:blip r:embed="rId24" cstate="print">
                      <a:alphaModFix amt="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160000"/>
                              </a14:imgEffect>
                              <a14:imgEffect>
                                <a14:brightnessContrast bright="12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A91" w:rsidRPr="00A30415">
        <w:rPr>
          <w:rFonts w:ascii="Source Sans Pro" w:hAnsi="Source Sans Pro"/>
          <w:noProof/>
        </w:rPr>
        <w:drawing>
          <wp:anchor distT="0" distB="0" distL="114300" distR="114300" simplePos="0" relativeHeight="251699200" behindDoc="1" locked="0" layoutInCell="1" allowOverlap="1" wp14:anchorId="14D60F55" wp14:editId="7316E287">
            <wp:simplePos x="0" y="0"/>
            <wp:positionH relativeFrom="column">
              <wp:posOffset>-7556500</wp:posOffset>
            </wp:positionH>
            <wp:positionV relativeFrom="paragraph">
              <wp:posOffset>1277620</wp:posOffset>
            </wp:positionV>
            <wp:extent cx="5731510" cy="905510"/>
            <wp:effectExtent l="0" t="0" r="0" b="0"/>
            <wp:wrapNone/>
            <wp:docPr id="63" name="Picture 6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Logo, company nam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0415">
        <w:rPr>
          <w:rFonts w:ascii="Source Sans Pro" w:hAnsi="Source Sans Pro"/>
          <w:vertAlign w:val="subscript"/>
        </w:rPr>
        <w:softHyphen/>
      </w:r>
    </w:p>
    <w:sectPr w:rsidR="00B617D5" w:rsidRPr="00A30415" w:rsidSect="00CE083A">
      <w:headerReference w:type="default" r:id="rId27"/>
      <w:footerReference w:type="default" r:id="rId28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8E6C18" w14:textId="77777777" w:rsidR="00504EA5" w:rsidRDefault="00504EA5" w:rsidP="0021223D">
      <w:pPr>
        <w:spacing w:after="0" w:line="240" w:lineRule="auto"/>
      </w:pPr>
      <w:r>
        <w:separator/>
      </w:r>
    </w:p>
  </w:endnote>
  <w:endnote w:type="continuationSeparator" w:id="0">
    <w:p w14:paraId="5C95F317" w14:textId="77777777" w:rsidR="00504EA5" w:rsidRDefault="00504EA5" w:rsidP="00212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 (Headings CS)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 Black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50EA4" w14:textId="77777777" w:rsidR="009A609D" w:rsidRDefault="009A609D">
    <w:pPr>
      <w:pStyle w:val="Footer"/>
    </w:pPr>
  </w:p>
  <w:p w14:paraId="2BAF9A1F" w14:textId="77777777" w:rsidR="009A609D" w:rsidRDefault="009A609D">
    <w:pPr>
      <w:pStyle w:val="Footer"/>
    </w:pPr>
  </w:p>
  <w:p w14:paraId="0AB86A5C" w14:textId="77777777" w:rsidR="009A609D" w:rsidRDefault="009A60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926220" w14:textId="77777777" w:rsidR="00504EA5" w:rsidRDefault="00504EA5" w:rsidP="0021223D">
      <w:pPr>
        <w:spacing w:after="0" w:line="240" w:lineRule="auto"/>
      </w:pPr>
      <w:r>
        <w:separator/>
      </w:r>
    </w:p>
  </w:footnote>
  <w:footnote w:type="continuationSeparator" w:id="0">
    <w:p w14:paraId="6F436170" w14:textId="77777777" w:rsidR="00504EA5" w:rsidRDefault="00504EA5" w:rsidP="002122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11B2C" w14:textId="77777777" w:rsidR="00A0659E" w:rsidRDefault="00A0659E">
    <w:pPr>
      <w:pStyle w:val="Header"/>
    </w:pPr>
    <w:r w:rsidRPr="00D139B4">
      <w:rPr>
        <w:noProof/>
      </w:rPr>
      <w:drawing>
        <wp:anchor distT="0" distB="0" distL="114300" distR="114300" simplePos="0" relativeHeight="251659264" behindDoc="1" locked="0" layoutInCell="1" allowOverlap="1" wp14:anchorId="6BBD8EDB" wp14:editId="621E63B7">
          <wp:simplePos x="0" y="0"/>
          <wp:positionH relativeFrom="column">
            <wp:posOffset>-1061720</wp:posOffset>
          </wp:positionH>
          <wp:positionV relativeFrom="page">
            <wp:posOffset>-13447</wp:posOffset>
          </wp:positionV>
          <wp:extent cx="805180" cy="1110742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180" cy="11107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9D93CB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4pt;height:14.4pt" o:bullet="t">
        <v:imagedata r:id="rId1" o:title="triangle-bullet"/>
      </v:shape>
    </w:pict>
  </w:numPicBullet>
  <w:numPicBullet w:numPicBulletId="1">
    <w:pict>
      <v:shape id="_x0000_i1027" type="#_x0000_t75" style="width:28.8pt;height:28.8pt" o:bullet="t">
        <v:imagedata r:id="rId2" o:title="triangle-bullet"/>
      </v:shape>
    </w:pict>
  </w:numPicBullet>
  <w:numPicBullet w:numPicBulletId="2">
    <w:pict>
      <v:shape id="_x0000_i1028" type="#_x0000_t75" style="width:28.8pt;height:28.8pt" o:bullet="t">
        <v:imagedata r:id="rId3" o:title="triangle-bullet-blue"/>
      </v:shape>
    </w:pict>
  </w:numPicBullet>
  <w:abstractNum w:abstractNumId="0" w15:restartNumberingAfterBreak="0">
    <w:nsid w:val="06FB797E"/>
    <w:multiLevelType w:val="hybridMultilevel"/>
    <w:tmpl w:val="C8BECACA"/>
    <w:lvl w:ilvl="0" w:tplc="49A6B4EC"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F41B9"/>
    <w:multiLevelType w:val="hybridMultilevel"/>
    <w:tmpl w:val="138C6996"/>
    <w:lvl w:ilvl="0" w:tplc="D05E2994">
      <w:start w:val="1"/>
      <w:numFmt w:val="bullet"/>
      <w:lvlText w:val=""/>
      <w:lvlPicBulletId w:val="1"/>
      <w:lvlJc w:val="left"/>
      <w:pPr>
        <w:ind w:left="720" w:hanging="38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2702A"/>
    <w:multiLevelType w:val="hybridMultilevel"/>
    <w:tmpl w:val="92CC39AE"/>
    <w:lvl w:ilvl="0" w:tplc="49A6B4EC"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54300"/>
    <w:multiLevelType w:val="hybridMultilevel"/>
    <w:tmpl w:val="1FDA6ED4"/>
    <w:lvl w:ilvl="0" w:tplc="49A6B4EC"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8F473E"/>
    <w:multiLevelType w:val="hybridMultilevel"/>
    <w:tmpl w:val="D15AFA8C"/>
    <w:lvl w:ilvl="0" w:tplc="FC8044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D784A"/>
    <w:multiLevelType w:val="hybridMultilevel"/>
    <w:tmpl w:val="0524AF2A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271A3E01"/>
    <w:multiLevelType w:val="hybridMultilevel"/>
    <w:tmpl w:val="F15C1CC8"/>
    <w:lvl w:ilvl="0" w:tplc="F538F748">
      <w:start w:val="1"/>
      <w:numFmt w:val="bullet"/>
      <w:lvlText w:val=""/>
      <w:lvlPicBulletId w:val="2"/>
      <w:lvlJc w:val="left"/>
      <w:pPr>
        <w:ind w:left="1060" w:hanging="38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5F0F46"/>
    <w:multiLevelType w:val="hybridMultilevel"/>
    <w:tmpl w:val="25861326"/>
    <w:lvl w:ilvl="0" w:tplc="FC8044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1F2C01"/>
    <w:multiLevelType w:val="hybridMultilevel"/>
    <w:tmpl w:val="31363466"/>
    <w:lvl w:ilvl="0" w:tplc="8ED03D68">
      <w:start w:val="1"/>
      <w:numFmt w:val="bullet"/>
      <w:pStyle w:val="BulletsGreen"/>
      <w:lvlText w:val=""/>
      <w:lvlPicBulletId w:val="1"/>
      <w:lvlJc w:val="left"/>
      <w:pPr>
        <w:ind w:left="720" w:hanging="38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0E1F50"/>
    <w:multiLevelType w:val="hybridMultilevel"/>
    <w:tmpl w:val="E716F5B6"/>
    <w:lvl w:ilvl="0" w:tplc="A5A2D458"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487FAF"/>
    <w:multiLevelType w:val="hybridMultilevel"/>
    <w:tmpl w:val="123CF330"/>
    <w:lvl w:ilvl="0" w:tplc="9DA44D76"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507EF6"/>
    <w:multiLevelType w:val="hybridMultilevel"/>
    <w:tmpl w:val="CA9A0B30"/>
    <w:lvl w:ilvl="0" w:tplc="D05E2994">
      <w:start w:val="1"/>
      <w:numFmt w:val="bullet"/>
      <w:lvlText w:val=""/>
      <w:lvlPicBulletId w:val="1"/>
      <w:lvlJc w:val="left"/>
      <w:pPr>
        <w:ind w:left="720" w:hanging="38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666935"/>
    <w:multiLevelType w:val="hybridMultilevel"/>
    <w:tmpl w:val="E06879B0"/>
    <w:lvl w:ilvl="0" w:tplc="FC8044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097E18"/>
    <w:multiLevelType w:val="singleLevel"/>
    <w:tmpl w:val="0809000F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14" w15:restartNumberingAfterBreak="0">
    <w:nsid w:val="75535313"/>
    <w:multiLevelType w:val="hybridMultilevel"/>
    <w:tmpl w:val="6E76099A"/>
    <w:lvl w:ilvl="0" w:tplc="FC8044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797FD1"/>
    <w:multiLevelType w:val="hybridMultilevel"/>
    <w:tmpl w:val="B4A0DB3A"/>
    <w:lvl w:ilvl="0" w:tplc="49A6B4EC">
      <w:numFmt w:val="bullet"/>
      <w:lvlText w:val="-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4A12AC"/>
    <w:multiLevelType w:val="hybridMultilevel"/>
    <w:tmpl w:val="21B43CA6"/>
    <w:lvl w:ilvl="0" w:tplc="D05E2994">
      <w:start w:val="1"/>
      <w:numFmt w:val="bullet"/>
      <w:lvlText w:val=""/>
      <w:lvlPicBulletId w:val="1"/>
      <w:lvlJc w:val="left"/>
      <w:pPr>
        <w:ind w:left="720" w:hanging="38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396A0C"/>
    <w:multiLevelType w:val="hybridMultilevel"/>
    <w:tmpl w:val="4BF0BC88"/>
    <w:lvl w:ilvl="0" w:tplc="FC8044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5402965">
    <w:abstractNumId w:val="4"/>
  </w:num>
  <w:num w:numId="2" w16cid:durableId="175001925">
    <w:abstractNumId w:val="12"/>
  </w:num>
  <w:num w:numId="3" w16cid:durableId="725225276">
    <w:abstractNumId w:val="14"/>
  </w:num>
  <w:num w:numId="4" w16cid:durableId="211045691">
    <w:abstractNumId w:val="1"/>
  </w:num>
  <w:num w:numId="5" w16cid:durableId="977224085">
    <w:abstractNumId w:val="16"/>
  </w:num>
  <w:num w:numId="6" w16cid:durableId="917058004">
    <w:abstractNumId w:val="11"/>
  </w:num>
  <w:num w:numId="7" w16cid:durableId="1994748206">
    <w:abstractNumId w:val="8"/>
  </w:num>
  <w:num w:numId="8" w16cid:durableId="1407261328">
    <w:abstractNumId w:val="6"/>
  </w:num>
  <w:num w:numId="9" w16cid:durableId="786582293">
    <w:abstractNumId w:val="13"/>
  </w:num>
  <w:num w:numId="10" w16cid:durableId="1632586923">
    <w:abstractNumId w:val="17"/>
  </w:num>
  <w:num w:numId="11" w16cid:durableId="151720095">
    <w:abstractNumId w:val="7"/>
  </w:num>
  <w:num w:numId="12" w16cid:durableId="1292055543">
    <w:abstractNumId w:val="10"/>
  </w:num>
  <w:num w:numId="13" w16cid:durableId="939294335">
    <w:abstractNumId w:val="5"/>
  </w:num>
  <w:num w:numId="14" w16cid:durableId="49892520">
    <w:abstractNumId w:val="0"/>
  </w:num>
  <w:num w:numId="15" w16cid:durableId="2077242305">
    <w:abstractNumId w:val="2"/>
  </w:num>
  <w:num w:numId="16" w16cid:durableId="952173350">
    <w:abstractNumId w:val="3"/>
  </w:num>
  <w:num w:numId="17" w16cid:durableId="150097573">
    <w:abstractNumId w:val="15"/>
  </w:num>
  <w:num w:numId="18" w16cid:durableId="19606473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7D6"/>
    <w:rsid w:val="00006569"/>
    <w:rsid w:val="000337FA"/>
    <w:rsid w:val="0006437C"/>
    <w:rsid w:val="00067BE8"/>
    <w:rsid w:val="00075A13"/>
    <w:rsid w:val="00096F7A"/>
    <w:rsid w:val="000D2E68"/>
    <w:rsid w:val="00110BDC"/>
    <w:rsid w:val="001166FA"/>
    <w:rsid w:val="00130452"/>
    <w:rsid w:val="00133C77"/>
    <w:rsid w:val="001476DA"/>
    <w:rsid w:val="00160D47"/>
    <w:rsid w:val="00175160"/>
    <w:rsid w:val="00187EDC"/>
    <w:rsid w:val="00196B16"/>
    <w:rsid w:val="001B39FA"/>
    <w:rsid w:val="001C6F07"/>
    <w:rsid w:val="001D40F3"/>
    <w:rsid w:val="002053FB"/>
    <w:rsid w:val="0021223D"/>
    <w:rsid w:val="002307BF"/>
    <w:rsid w:val="002403F2"/>
    <w:rsid w:val="00246D9D"/>
    <w:rsid w:val="00252163"/>
    <w:rsid w:val="00280E69"/>
    <w:rsid w:val="002B2B30"/>
    <w:rsid w:val="002C3AF7"/>
    <w:rsid w:val="00303B75"/>
    <w:rsid w:val="00311AA4"/>
    <w:rsid w:val="00347B7B"/>
    <w:rsid w:val="003569BF"/>
    <w:rsid w:val="00376999"/>
    <w:rsid w:val="003A37F5"/>
    <w:rsid w:val="003C471A"/>
    <w:rsid w:val="003D7937"/>
    <w:rsid w:val="003F3647"/>
    <w:rsid w:val="00411E93"/>
    <w:rsid w:val="00431787"/>
    <w:rsid w:val="004470FC"/>
    <w:rsid w:val="00467722"/>
    <w:rsid w:val="0047497E"/>
    <w:rsid w:val="0047520B"/>
    <w:rsid w:val="004E3CDD"/>
    <w:rsid w:val="004E3F95"/>
    <w:rsid w:val="00504EA5"/>
    <w:rsid w:val="005147D6"/>
    <w:rsid w:val="00541231"/>
    <w:rsid w:val="0056041A"/>
    <w:rsid w:val="005A49EB"/>
    <w:rsid w:val="005B55AC"/>
    <w:rsid w:val="005C38E4"/>
    <w:rsid w:val="005F6CE1"/>
    <w:rsid w:val="0060206F"/>
    <w:rsid w:val="0063288B"/>
    <w:rsid w:val="00633200"/>
    <w:rsid w:val="006A428B"/>
    <w:rsid w:val="006B3B80"/>
    <w:rsid w:val="006D4087"/>
    <w:rsid w:val="0071671A"/>
    <w:rsid w:val="00733D0B"/>
    <w:rsid w:val="00736C06"/>
    <w:rsid w:val="00761B6C"/>
    <w:rsid w:val="00787243"/>
    <w:rsid w:val="00791041"/>
    <w:rsid w:val="00793EBA"/>
    <w:rsid w:val="007E3A56"/>
    <w:rsid w:val="00813962"/>
    <w:rsid w:val="00826142"/>
    <w:rsid w:val="00844858"/>
    <w:rsid w:val="008717D9"/>
    <w:rsid w:val="008A0E9F"/>
    <w:rsid w:val="008A4974"/>
    <w:rsid w:val="008C692F"/>
    <w:rsid w:val="008F329A"/>
    <w:rsid w:val="00921819"/>
    <w:rsid w:val="00927276"/>
    <w:rsid w:val="00934032"/>
    <w:rsid w:val="00951920"/>
    <w:rsid w:val="00984CB5"/>
    <w:rsid w:val="009912F1"/>
    <w:rsid w:val="009A1316"/>
    <w:rsid w:val="009A609D"/>
    <w:rsid w:val="009A6B0A"/>
    <w:rsid w:val="009B6B84"/>
    <w:rsid w:val="009E4E36"/>
    <w:rsid w:val="009F5DF1"/>
    <w:rsid w:val="009F7B36"/>
    <w:rsid w:val="00A0659E"/>
    <w:rsid w:val="00A17621"/>
    <w:rsid w:val="00A21F94"/>
    <w:rsid w:val="00A30415"/>
    <w:rsid w:val="00A45559"/>
    <w:rsid w:val="00A5551F"/>
    <w:rsid w:val="00A607A8"/>
    <w:rsid w:val="00AA344E"/>
    <w:rsid w:val="00AA461D"/>
    <w:rsid w:val="00AC75D4"/>
    <w:rsid w:val="00B066C9"/>
    <w:rsid w:val="00B174AE"/>
    <w:rsid w:val="00B236DA"/>
    <w:rsid w:val="00B33F15"/>
    <w:rsid w:val="00B617D5"/>
    <w:rsid w:val="00B67271"/>
    <w:rsid w:val="00B94F83"/>
    <w:rsid w:val="00BB357C"/>
    <w:rsid w:val="00BB7BBD"/>
    <w:rsid w:val="00BE2A42"/>
    <w:rsid w:val="00BE47C5"/>
    <w:rsid w:val="00BF1353"/>
    <w:rsid w:val="00BF1A2A"/>
    <w:rsid w:val="00BF7F7C"/>
    <w:rsid w:val="00C017C2"/>
    <w:rsid w:val="00C02EE1"/>
    <w:rsid w:val="00C14A91"/>
    <w:rsid w:val="00C419B7"/>
    <w:rsid w:val="00C67384"/>
    <w:rsid w:val="00C73B88"/>
    <w:rsid w:val="00C87D2D"/>
    <w:rsid w:val="00C90AA1"/>
    <w:rsid w:val="00C9476E"/>
    <w:rsid w:val="00CB5A6C"/>
    <w:rsid w:val="00CE083A"/>
    <w:rsid w:val="00D11AE0"/>
    <w:rsid w:val="00D139B4"/>
    <w:rsid w:val="00D32AFA"/>
    <w:rsid w:val="00D36938"/>
    <w:rsid w:val="00D43EFD"/>
    <w:rsid w:val="00D6298B"/>
    <w:rsid w:val="00D8722F"/>
    <w:rsid w:val="00DD67C4"/>
    <w:rsid w:val="00DE0971"/>
    <w:rsid w:val="00DF4228"/>
    <w:rsid w:val="00DF6407"/>
    <w:rsid w:val="00DF6422"/>
    <w:rsid w:val="00E22704"/>
    <w:rsid w:val="00E27430"/>
    <w:rsid w:val="00E40127"/>
    <w:rsid w:val="00E76DCF"/>
    <w:rsid w:val="00E833A7"/>
    <w:rsid w:val="00E97F0A"/>
    <w:rsid w:val="00EA5469"/>
    <w:rsid w:val="00EB70F4"/>
    <w:rsid w:val="00EC0C52"/>
    <w:rsid w:val="00EC6968"/>
    <w:rsid w:val="00EE4B5B"/>
    <w:rsid w:val="00EF13A5"/>
    <w:rsid w:val="00F010E7"/>
    <w:rsid w:val="00F25C6E"/>
    <w:rsid w:val="00F4076C"/>
    <w:rsid w:val="00F80E66"/>
    <w:rsid w:val="00F82FCA"/>
    <w:rsid w:val="00F91412"/>
    <w:rsid w:val="00FB7175"/>
    <w:rsid w:val="00FD5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5768F8F6"/>
  <w15:chartTrackingRefBased/>
  <w15:docId w15:val="{1B9318D5-F9E6-4F15-A554-A66DAAC8F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3B88"/>
    <w:pPr>
      <w:spacing w:after="180" w:line="274" w:lineRule="auto"/>
    </w:pPr>
    <w:rPr>
      <w:color w:val="00294D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3B88"/>
    <w:pPr>
      <w:keepNext/>
      <w:keepLines/>
      <w:spacing w:before="720" w:after="360" w:line="240" w:lineRule="auto"/>
      <w:outlineLvl w:val="0"/>
    </w:pPr>
    <w:rPr>
      <w:rFonts w:asciiTheme="majorHAnsi" w:eastAsiaTheme="majorEastAsia" w:hAnsiTheme="majorHAnsi" w:cstheme="majorBidi"/>
      <w:b/>
      <w:bCs/>
      <w:color w:val="2D672E"/>
      <w:spacing w:val="20"/>
      <w:sz w:val="36"/>
      <w:szCs w:val="28"/>
    </w:rPr>
  </w:style>
  <w:style w:type="paragraph" w:styleId="Heading2">
    <w:name w:val="heading 2"/>
    <w:aliases w:val="Subheading"/>
    <w:basedOn w:val="Normal"/>
    <w:next w:val="Normal"/>
    <w:link w:val="Heading2Char"/>
    <w:uiPriority w:val="9"/>
    <w:unhideWhenUsed/>
    <w:qFormat/>
    <w:rsid w:val="00C73B88"/>
    <w:pPr>
      <w:keepNext/>
      <w:keepLines/>
      <w:spacing w:before="120" w:after="120" w:line="240" w:lineRule="auto"/>
      <w:outlineLvl w:val="1"/>
    </w:pPr>
    <w:rPr>
      <w:rFonts w:eastAsiaTheme="majorEastAsia" w:cs="Times New Roman (Headings CS)"/>
      <w:bCs/>
      <w:caps/>
      <w:spacing w:val="2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428B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55F51" w:themeColor="text2"/>
      <w:spacing w:val="1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428B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428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428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99CB38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428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428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428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22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223D"/>
  </w:style>
  <w:style w:type="paragraph" w:styleId="Footer">
    <w:name w:val="footer"/>
    <w:basedOn w:val="Normal"/>
    <w:link w:val="FooterChar"/>
    <w:uiPriority w:val="99"/>
    <w:unhideWhenUsed/>
    <w:rsid w:val="002122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223D"/>
  </w:style>
  <w:style w:type="paragraph" w:customStyle="1" w:styleId="Titlewhite">
    <w:name w:val="Title white"/>
    <w:qFormat/>
    <w:rsid w:val="001476DA"/>
    <w:rPr>
      <w:rFonts w:asciiTheme="majorHAnsi" w:eastAsiaTheme="majorEastAsia" w:hAnsiTheme="majorHAnsi" w:cstheme="majorBidi"/>
      <w:color w:val="FFFFFF" w:themeColor="background1"/>
      <w:spacing w:val="30"/>
      <w:kern w:val="28"/>
      <w:sz w:val="9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C73B88"/>
    <w:rPr>
      <w:rFonts w:asciiTheme="majorHAnsi" w:eastAsiaTheme="majorEastAsia" w:hAnsiTheme="majorHAnsi" w:cstheme="majorBidi"/>
      <w:b/>
      <w:bCs/>
      <w:color w:val="2D672E"/>
      <w:spacing w:val="20"/>
      <w:sz w:val="36"/>
      <w:szCs w:val="28"/>
    </w:rPr>
  </w:style>
  <w:style w:type="character" w:customStyle="1" w:styleId="Heading2Char">
    <w:name w:val="Heading 2 Char"/>
    <w:aliases w:val="Subheading Char"/>
    <w:basedOn w:val="DefaultParagraphFont"/>
    <w:link w:val="Heading2"/>
    <w:uiPriority w:val="9"/>
    <w:rsid w:val="00C73B88"/>
    <w:rPr>
      <w:rFonts w:eastAsiaTheme="majorEastAsia" w:cs="Times New Roman (Headings CS)"/>
      <w:bCs/>
      <w:caps/>
      <w:color w:val="00294D"/>
      <w:spacing w:val="20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A428B"/>
    <w:rPr>
      <w:rFonts w:asciiTheme="majorHAnsi" w:eastAsiaTheme="majorEastAsia" w:hAnsiTheme="majorHAnsi" w:cstheme="majorBidi"/>
      <w:bCs/>
      <w:color w:val="455F51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428B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428B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428B"/>
    <w:rPr>
      <w:rFonts w:asciiTheme="majorHAnsi" w:eastAsiaTheme="majorEastAsia" w:hAnsiTheme="majorHAnsi" w:cstheme="majorBidi"/>
      <w:iCs/>
      <w:color w:val="99CB38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428B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428B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428B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A428B"/>
    <w:pPr>
      <w:spacing w:line="240" w:lineRule="auto"/>
    </w:pPr>
    <w:rPr>
      <w:rFonts w:asciiTheme="majorHAnsi" w:eastAsiaTheme="minorEastAsia" w:hAnsiTheme="majorHAnsi"/>
      <w:bCs/>
      <w:smallCaps/>
      <w:color w:val="455F51" w:themeColor="text2"/>
      <w:spacing w:val="6"/>
      <w:sz w:val="22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476D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476DA"/>
    <w:rPr>
      <w:rFonts w:asciiTheme="majorHAnsi" w:eastAsiaTheme="majorEastAsia" w:hAnsiTheme="majorHAnsi" w:cstheme="majorBidi"/>
      <w:color w:val="00294D"/>
      <w:spacing w:val="30"/>
      <w:kern w:val="28"/>
      <w:sz w:val="9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3B88"/>
    <w:pPr>
      <w:numPr>
        <w:ilvl w:val="1"/>
      </w:numPr>
      <w:spacing w:before="360" w:after="540"/>
    </w:pPr>
    <w:rPr>
      <w:rFonts w:eastAsiaTheme="majorEastAsia" w:cstheme="majorBidi"/>
      <w:iCs/>
      <w:color w:val="679834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73B88"/>
    <w:rPr>
      <w:rFonts w:eastAsiaTheme="majorEastAsia" w:cstheme="majorBidi"/>
      <w:iCs/>
      <w:color w:val="679834"/>
      <w:sz w:val="40"/>
      <w:szCs w:val="24"/>
    </w:rPr>
  </w:style>
  <w:style w:type="character" w:styleId="Strong">
    <w:name w:val="Strong"/>
    <w:basedOn w:val="DefaultParagraphFont"/>
    <w:uiPriority w:val="22"/>
    <w:qFormat/>
    <w:rsid w:val="006A428B"/>
    <w:rPr>
      <w:b w:val="0"/>
      <w:bCs/>
      <w:i/>
      <w:color w:val="455F51" w:themeColor="text2"/>
    </w:rPr>
  </w:style>
  <w:style w:type="character" w:styleId="Emphasis">
    <w:name w:val="Emphasis"/>
    <w:basedOn w:val="DefaultParagraphFont"/>
    <w:uiPriority w:val="20"/>
    <w:qFormat/>
    <w:rsid w:val="00C14A91"/>
    <w:rPr>
      <w:b/>
      <w:i/>
      <w:iCs/>
      <w:color w:val="00294D"/>
    </w:rPr>
  </w:style>
  <w:style w:type="paragraph" w:styleId="ListParagraph">
    <w:name w:val="List Paragraph"/>
    <w:basedOn w:val="Normal"/>
    <w:uiPriority w:val="34"/>
    <w:qFormat/>
    <w:rsid w:val="006A428B"/>
    <w:pPr>
      <w:spacing w:line="240" w:lineRule="auto"/>
      <w:ind w:left="720" w:hanging="288"/>
      <w:contextualSpacing/>
    </w:pPr>
    <w:rPr>
      <w:color w:val="455F51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1476DA"/>
    <w:pPr>
      <w:spacing w:after="0" w:line="360" w:lineRule="auto"/>
      <w:jc w:val="center"/>
    </w:pPr>
    <w:rPr>
      <w:rFonts w:eastAsiaTheme="minorEastAsia"/>
      <w:b/>
      <w:i/>
      <w:iCs/>
      <w:color w:val="1F4D20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1476DA"/>
    <w:rPr>
      <w:rFonts w:eastAsiaTheme="minorEastAsia"/>
      <w:b/>
      <w:i/>
      <w:iCs/>
      <w:color w:val="1F4D20"/>
      <w:sz w:val="26"/>
    </w:rPr>
  </w:style>
  <w:style w:type="character" w:styleId="SubtleEmphasis">
    <w:name w:val="Subtle Emphasis"/>
    <w:basedOn w:val="DefaultParagraphFont"/>
    <w:uiPriority w:val="19"/>
    <w:qFormat/>
    <w:rsid w:val="00C14A91"/>
    <w:rPr>
      <w:i/>
      <w:iCs/>
      <w:color w:val="00294D"/>
    </w:rPr>
  </w:style>
  <w:style w:type="character" w:styleId="IntenseEmphasis">
    <w:name w:val="Intense Emphasis"/>
    <w:basedOn w:val="DefaultParagraphFont"/>
    <w:uiPriority w:val="21"/>
    <w:qFormat/>
    <w:rsid w:val="00C73B88"/>
    <w:rPr>
      <w:b/>
      <w:bCs/>
      <w:i w:val="0"/>
      <w:iCs/>
      <w:color w:val="679834"/>
    </w:rPr>
  </w:style>
  <w:style w:type="character" w:styleId="SubtleReference">
    <w:name w:val="Subtle Reference"/>
    <w:basedOn w:val="DefaultParagraphFont"/>
    <w:uiPriority w:val="31"/>
    <w:qFormat/>
    <w:rsid w:val="001476DA"/>
    <w:rPr>
      <w:smallCaps/>
      <w:color w:val="00294D"/>
      <w:u w:val="single"/>
    </w:rPr>
  </w:style>
  <w:style w:type="character" w:styleId="IntenseReference">
    <w:name w:val="Intense Reference"/>
    <w:basedOn w:val="DefaultParagraphFont"/>
    <w:uiPriority w:val="32"/>
    <w:qFormat/>
    <w:rsid w:val="001476DA"/>
    <w:rPr>
      <w:b w:val="0"/>
      <w:bCs/>
      <w:smallCaps/>
      <w:color w:val="90BB2F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A428B"/>
    <w:rPr>
      <w:b/>
      <w:bCs/>
      <w:caps/>
      <w:smallCaps w:val="0"/>
      <w:color w:val="455F51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428B"/>
    <w:pPr>
      <w:spacing w:before="480" w:line="264" w:lineRule="auto"/>
      <w:outlineLvl w:val="9"/>
    </w:pPr>
    <w:rPr>
      <w:b w:val="0"/>
    </w:rPr>
  </w:style>
  <w:style w:type="table" w:styleId="TableGridLight">
    <w:name w:val="Grid Table Light"/>
    <w:basedOn w:val="TableNormal"/>
    <w:uiPriority w:val="40"/>
    <w:rsid w:val="00D139B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39"/>
    <w:rsid w:val="00D13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D139B4"/>
    <w:pPr>
      <w:spacing w:after="0" w:line="240" w:lineRule="auto"/>
    </w:pPr>
    <w:tblPr>
      <w:tblStyleRowBandSize w:val="1"/>
      <w:tblStyleColBandSize w:val="1"/>
      <w:tblBorders>
        <w:top w:val="single" w:sz="4" w:space="0" w:color="D6EAAF" w:themeColor="accent1" w:themeTint="66"/>
        <w:left w:val="single" w:sz="4" w:space="0" w:color="D6EAAF" w:themeColor="accent1" w:themeTint="66"/>
        <w:bottom w:val="single" w:sz="4" w:space="0" w:color="D6EAAF" w:themeColor="accent1" w:themeTint="66"/>
        <w:right w:val="single" w:sz="4" w:space="0" w:color="D6EAAF" w:themeColor="accent1" w:themeTint="66"/>
        <w:insideH w:val="single" w:sz="4" w:space="0" w:color="D6EAAF" w:themeColor="accent1" w:themeTint="66"/>
        <w:insideV w:val="single" w:sz="4" w:space="0" w:color="D6EAA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4">
    <w:name w:val="Plain Table 4"/>
    <w:basedOn w:val="TableNormal"/>
    <w:uiPriority w:val="44"/>
    <w:rsid w:val="00D139B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-Accent1">
    <w:name w:val="Grid Table 2 Accent 1"/>
    <w:basedOn w:val="TableNormal"/>
    <w:uiPriority w:val="47"/>
    <w:rsid w:val="00D139B4"/>
    <w:pPr>
      <w:spacing w:after="0" w:line="240" w:lineRule="auto"/>
    </w:pPr>
    <w:tblPr>
      <w:tblStyleRowBandSize w:val="1"/>
      <w:tblStyleColBandSize w:val="1"/>
      <w:tblBorders>
        <w:top w:val="single" w:sz="2" w:space="0" w:color="C1DF87" w:themeColor="accent1" w:themeTint="99"/>
        <w:bottom w:val="single" w:sz="2" w:space="0" w:color="C1DF87" w:themeColor="accent1" w:themeTint="99"/>
        <w:insideH w:val="single" w:sz="2" w:space="0" w:color="C1DF87" w:themeColor="accent1" w:themeTint="99"/>
        <w:insideV w:val="single" w:sz="2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DF8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DF8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139B4"/>
    <w:pPr>
      <w:spacing w:after="0" w:line="240" w:lineRule="auto"/>
    </w:pPr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GridTable1Light-Accent6">
    <w:name w:val="Grid Table 1 Light Accent 6"/>
    <w:basedOn w:val="TableNormal"/>
    <w:uiPriority w:val="46"/>
    <w:rsid w:val="00130452"/>
    <w:pPr>
      <w:spacing w:after="0" w:line="240" w:lineRule="auto"/>
    </w:pPr>
    <w:tblPr>
      <w:tblStyleRowBandSize w:val="1"/>
      <w:tblStyleColBandSize w:val="1"/>
      <w:tblBorders>
        <w:top w:val="single" w:sz="4" w:space="0" w:color="B9E7FC" w:themeColor="accent6" w:themeTint="66"/>
        <w:left w:val="single" w:sz="4" w:space="0" w:color="B9E7FC" w:themeColor="accent6" w:themeTint="66"/>
        <w:bottom w:val="single" w:sz="4" w:space="0" w:color="B9E7FC" w:themeColor="accent6" w:themeTint="66"/>
        <w:right w:val="single" w:sz="4" w:space="0" w:color="B9E7FC" w:themeColor="accent6" w:themeTint="66"/>
        <w:insideH w:val="single" w:sz="4" w:space="0" w:color="B9E7FC" w:themeColor="accent6" w:themeTint="66"/>
        <w:insideV w:val="single" w:sz="4" w:space="0" w:color="B9E7F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130452"/>
    <w:pPr>
      <w:spacing w:after="0" w:line="240" w:lineRule="auto"/>
    </w:p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B38" w:themeColor="accent1"/>
          <w:left w:val="single" w:sz="4" w:space="0" w:color="99CB38" w:themeColor="accent1"/>
          <w:bottom w:val="single" w:sz="4" w:space="0" w:color="99CB38" w:themeColor="accent1"/>
          <w:right w:val="single" w:sz="4" w:space="0" w:color="99CB38" w:themeColor="accent1"/>
          <w:insideH w:val="nil"/>
          <w:insideV w:val="nil"/>
        </w:tcBorders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GridTable5Dark-Accent1">
    <w:name w:val="Grid Table 5 Dark Accent 1"/>
    <w:basedOn w:val="TableNormal"/>
    <w:uiPriority w:val="50"/>
    <w:rsid w:val="0013045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CB3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CB38" w:themeFill="accent1"/>
      </w:tcPr>
    </w:tblStylePr>
    <w:tblStylePr w:type="band1Vert">
      <w:tblPr/>
      <w:tcPr>
        <w:shd w:val="clear" w:color="auto" w:fill="D6EAAF" w:themeFill="accent1" w:themeFillTint="66"/>
      </w:tcPr>
    </w:tblStylePr>
    <w:tblStylePr w:type="band1Horz">
      <w:tblPr/>
      <w:tcPr>
        <w:shd w:val="clear" w:color="auto" w:fill="D6EAAF" w:themeFill="accent1" w:themeFillTint="66"/>
      </w:tcPr>
    </w:tblStylePr>
  </w:style>
  <w:style w:type="table" w:styleId="GridTable6Colorful-Accent1">
    <w:name w:val="Grid Table 6 Colorful Accent 1"/>
    <w:basedOn w:val="TableNormal"/>
    <w:uiPriority w:val="51"/>
    <w:rsid w:val="00130452"/>
    <w:pPr>
      <w:spacing w:after="0" w:line="240" w:lineRule="auto"/>
    </w:pPr>
    <w:rPr>
      <w:color w:val="729928" w:themeColor="accent1" w:themeShade="BF"/>
    </w:r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13045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130452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63A537" w:themeColor="accent2"/>
        <w:bottom w:val="single" w:sz="4" w:space="0" w:color="63A5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3A5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rsid w:val="00130452"/>
    <w:pPr>
      <w:spacing w:after="0" w:line="240" w:lineRule="auto"/>
    </w:pPr>
    <w:tblPr>
      <w:tblStyleRowBandSize w:val="1"/>
      <w:tblStyleColBandSize w:val="1"/>
      <w:tblBorders>
        <w:top w:val="single" w:sz="4" w:space="0" w:color="BFE2A8" w:themeColor="accent2" w:themeTint="66"/>
        <w:left w:val="single" w:sz="4" w:space="0" w:color="BFE2A8" w:themeColor="accent2" w:themeTint="66"/>
        <w:bottom w:val="single" w:sz="4" w:space="0" w:color="BFE2A8" w:themeColor="accent2" w:themeTint="66"/>
        <w:right w:val="single" w:sz="4" w:space="0" w:color="BFE2A8" w:themeColor="accent2" w:themeTint="66"/>
        <w:insideH w:val="single" w:sz="4" w:space="0" w:color="BFE2A8" w:themeColor="accent2" w:themeTint="66"/>
        <w:insideV w:val="single" w:sz="4" w:space="0" w:color="BFE2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6">
    <w:name w:val="Grid Table 3 Accent 6"/>
    <w:basedOn w:val="TableNormal"/>
    <w:uiPriority w:val="48"/>
    <w:rsid w:val="00130452"/>
    <w:pPr>
      <w:spacing w:after="0" w:line="240" w:lineRule="auto"/>
    </w:p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bottom w:val="single" w:sz="4" w:space="0" w:color="96DBFB" w:themeColor="accent6" w:themeTint="99"/>
        </w:tcBorders>
      </w:tcPr>
    </w:tblStylePr>
    <w:tblStylePr w:type="nwCell">
      <w:tblPr/>
      <w:tcPr>
        <w:tcBorders>
          <w:bottom w:val="single" w:sz="4" w:space="0" w:color="96DBFB" w:themeColor="accent6" w:themeTint="99"/>
        </w:tcBorders>
      </w:tcPr>
    </w:tblStylePr>
    <w:tblStylePr w:type="seCell">
      <w:tblPr/>
      <w:tcPr>
        <w:tcBorders>
          <w:top w:val="single" w:sz="4" w:space="0" w:color="96DBFB" w:themeColor="accent6" w:themeTint="99"/>
        </w:tcBorders>
      </w:tcPr>
    </w:tblStylePr>
    <w:tblStylePr w:type="swCell">
      <w:tblPr/>
      <w:tcPr>
        <w:tcBorders>
          <w:top w:val="single" w:sz="4" w:space="0" w:color="96DBFB" w:themeColor="accent6" w:themeTint="99"/>
        </w:tcBorders>
      </w:tcPr>
    </w:tblStylePr>
  </w:style>
  <w:style w:type="table" w:styleId="GridTable6Colorful-Accent2">
    <w:name w:val="Grid Table 6 Colorful Accent 2"/>
    <w:basedOn w:val="TableNormal"/>
    <w:uiPriority w:val="51"/>
    <w:rsid w:val="00130452"/>
    <w:pPr>
      <w:spacing w:after="0"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paragraph" w:customStyle="1" w:styleId="BulletsGreen">
    <w:name w:val="Bullets Green"/>
    <w:basedOn w:val="Normal"/>
    <w:qFormat/>
    <w:rsid w:val="00736C06"/>
    <w:pPr>
      <w:numPr>
        <w:numId w:val="7"/>
      </w:numPr>
    </w:pPr>
  </w:style>
  <w:style w:type="paragraph" w:customStyle="1" w:styleId="Bulletsblue">
    <w:name w:val="Bullets blue"/>
    <w:basedOn w:val="BulletsGreen"/>
    <w:qFormat/>
    <w:rsid w:val="00E22704"/>
    <w:pPr>
      <w:numPr>
        <w:numId w:val="0"/>
      </w:numPr>
      <w:ind w:left="340"/>
    </w:pPr>
  </w:style>
  <w:style w:type="paragraph" w:customStyle="1" w:styleId="Tableheadings">
    <w:name w:val="Table headings"/>
    <w:basedOn w:val="Normal"/>
    <w:qFormat/>
    <w:rsid w:val="00E22704"/>
    <w:pPr>
      <w:framePr w:hSpace="180" w:wrap="around" w:vAnchor="text" w:hAnchor="margin" w:y="7253"/>
      <w:spacing w:before="120" w:after="120"/>
      <w:ind w:left="113" w:right="113"/>
    </w:pPr>
    <w:rPr>
      <w:b/>
      <w:color w:val="679834"/>
    </w:rPr>
  </w:style>
  <w:style w:type="paragraph" w:customStyle="1" w:styleId="Tableheadingswhite">
    <w:name w:val="Table headings white"/>
    <w:basedOn w:val="Tableheadings"/>
    <w:qFormat/>
    <w:rsid w:val="00E22704"/>
    <w:pPr>
      <w:framePr w:wrap="around"/>
    </w:pPr>
    <w:rPr>
      <w:b w:val="0"/>
      <w:bCs/>
      <w:color w:val="FFFFFF" w:themeColor="background1"/>
    </w:rPr>
  </w:style>
  <w:style w:type="character" w:styleId="Hyperlink">
    <w:name w:val="Hyperlink"/>
    <w:basedOn w:val="DefaultParagraphFont"/>
    <w:uiPriority w:val="99"/>
    <w:unhideWhenUsed/>
    <w:rsid w:val="004E3F95"/>
    <w:rPr>
      <w:color w:val="FFFFFF" w:themeColor="background1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160D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84CB5"/>
    <w:rPr>
      <w:color w:val="977B2D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F010E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010E7"/>
    <w:rPr>
      <w:color w:val="00294D"/>
      <w:sz w:val="24"/>
    </w:rPr>
  </w:style>
  <w:style w:type="paragraph" w:styleId="NoSpacing">
    <w:name w:val="No Spacing"/>
    <w:uiPriority w:val="1"/>
    <w:qFormat/>
    <w:rsid w:val="00F010E7"/>
    <w:pPr>
      <w:spacing w:after="0" w:line="240" w:lineRule="auto"/>
    </w:pPr>
    <w:rPr>
      <w:color w:val="00294D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3200"/>
    <w:pPr>
      <w:pBdr>
        <w:top w:val="single" w:sz="4" w:space="10" w:color="99CB38" w:themeColor="accent1"/>
        <w:bottom w:val="single" w:sz="4" w:space="10" w:color="99CB38" w:themeColor="accent1"/>
      </w:pBdr>
      <w:spacing w:before="360" w:after="360"/>
      <w:ind w:left="864" w:right="864"/>
      <w:jc w:val="center"/>
    </w:pPr>
    <w:rPr>
      <w:i/>
      <w:iCs/>
      <w:color w:val="99CB3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3200"/>
    <w:rPr>
      <w:i/>
      <w:iCs/>
      <w:color w:val="99CB38" w:themeColor="accent1"/>
      <w:sz w:val="24"/>
    </w:rPr>
  </w:style>
  <w:style w:type="paragraph" w:styleId="NormalWeb">
    <w:name w:val="Normal (Web)"/>
    <w:basedOn w:val="Normal"/>
    <w:uiPriority w:val="99"/>
    <w:semiHidden/>
    <w:unhideWhenUsed/>
    <w:rsid w:val="00067BE8"/>
    <w:pPr>
      <w:spacing w:after="0" w:line="240" w:lineRule="auto"/>
    </w:pPr>
    <w:rPr>
      <w:rFonts w:ascii="Calibri" w:hAnsi="Calibri" w:cs="Calibri"/>
      <w:color w:val="auto"/>
      <w:sz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30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210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2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82133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98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38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image" Target="media/image12.png"/><Relationship Id="rId23" Type="http://schemas.openxmlformats.org/officeDocument/2006/relationships/image" Target="media/image20.emf"/><Relationship Id="rId28" Type="http://schemas.openxmlformats.org/officeDocument/2006/relationships/footer" Target="footer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gelac\AppData\Local\Microsoft\Windows\INetCache\Content.Outlook\Y4LZRNE2\McArdle%20template%202021.dotx" TargetMode="External"/></Relationships>
</file>

<file path=word/theme/theme1.xml><?xml version="1.0" encoding="utf-8"?>
<a:theme xmlns:a="http://schemas.openxmlformats.org/drawingml/2006/main" name="Parcel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Parcel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Parcel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107000"/>
                <a:lumMod val="103000"/>
              </a:schemeClr>
            </a:gs>
            <a:gs pos="100000">
              <a:schemeClr val="phClr">
                <a:tint val="82000"/>
                <a:satMod val="109000"/>
                <a:lumMod val="103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3000"/>
                <a:lumMod val="100000"/>
              </a:schemeClr>
            </a:gs>
            <a:gs pos="100000">
              <a:schemeClr val="phClr">
                <a:shade val="93000"/>
                <a:satMod val="11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5880" dist="1524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prstMaterial="dkEdge">
            <a:bevelT w="0" h="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7000"/>
                <a:shade val="100000"/>
                <a:satMod val="185000"/>
                <a:lumMod val="120000"/>
              </a:schemeClr>
            </a:gs>
            <a:gs pos="100000">
              <a:schemeClr val="phClr">
                <a:tint val="96000"/>
                <a:shade val="95000"/>
                <a:satMod val="215000"/>
                <a:lumMod val="80000"/>
              </a:schemeClr>
            </a:gs>
          </a:gsLst>
          <a:path path="circle">
            <a:fillToRect l="50000" t="55000" r="125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rcel" id="{8BEC4385-4EB9-4D53-BFB5-0EA123736B6D}" vid="{4DB32801-28C0-48B0-8C1D-A9A58613615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McArdle template 2021</Template>
  <TotalTime>389</TotalTime>
  <Pages>13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Curgenven, Angela</dc:creator>
  <cp:keywords/>
  <dc:description/>
  <cp:lastModifiedBy>Fearn, Tom</cp:lastModifiedBy>
  <cp:revision>35</cp:revision>
  <cp:lastPrinted>2022-07-29T07:33:00Z</cp:lastPrinted>
  <dcterms:created xsi:type="dcterms:W3CDTF">2022-02-16T15:17:00Z</dcterms:created>
  <dcterms:modified xsi:type="dcterms:W3CDTF">2025-02-17T14:23:00Z</dcterms:modified>
</cp:coreProperties>
</file>